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1E42F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505DD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0B7EF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4124D985" w:rsidR="00A03728" w:rsidRDefault="00153BC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June 1</w:t>
      </w:r>
      <w:r w:rsidR="006966CA">
        <w:rPr>
          <w:rFonts w:ascii="Univers" w:hAnsi="Univers"/>
        </w:rPr>
        <w:t>4</w:t>
      </w:r>
      <w:r w:rsidR="00785073">
        <w:rPr>
          <w:rFonts w:ascii="Univers" w:hAnsi="Univers"/>
        </w:rPr>
        <w:t>, 2024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55616D39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>Spokane Public Schools’ Purchasing Department will receive</w:t>
      </w:r>
      <w:r w:rsidR="00817FE4">
        <w:rPr>
          <w:rFonts w:ascii="Univers" w:hAnsi="Univers"/>
        </w:rPr>
        <w:t xml:space="preserve"> sealed</w:t>
      </w:r>
      <w:r w:rsidR="007F53CB">
        <w:rPr>
          <w:rFonts w:ascii="Univers" w:hAnsi="Univers"/>
        </w:rPr>
        <w:t xml:space="preserve"> response</w:t>
      </w:r>
      <w:r w:rsidR="00817FE4">
        <w:rPr>
          <w:rFonts w:ascii="Univers" w:hAnsi="Univers"/>
        </w:rPr>
        <w:t>s</w:t>
      </w:r>
      <w:r w:rsidR="007F53CB">
        <w:rPr>
          <w:rFonts w:ascii="Univers" w:hAnsi="Univers"/>
        </w:rPr>
        <w:t xml:space="preserve"> uploaded through publicpurchase.com or</w:t>
      </w:r>
      <w:r w:rsidR="00F85E9E">
        <w:rPr>
          <w:rFonts w:ascii="Univers" w:hAnsi="Univers"/>
        </w:rPr>
        <w:t xml:space="preserve"> </w:t>
      </w:r>
      <w:r w:rsidR="00E822F7">
        <w:rPr>
          <w:rFonts w:ascii="Univers" w:hAnsi="Univers"/>
        </w:rPr>
        <w:t>a hard</w:t>
      </w:r>
      <w:r w:rsidR="00DC54D8">
        <w:rPr>
          <w:rFonts w:ascii="Univers" w:hAnsi="Univers"/>
        </w:rPr>
        <w:t xml:space="preserve"> copy </w:t>
      </w:r>
      <w:r>
        <w:rPr>
          <w:rFonts w:ascii="Univers" w:hAnsi="Univers"/>
        </w:rPr>
        <w:t xml:space="preserve">at 2815 East Garland Avenue, Spokane, WA  99207,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1624E9D1" w:rsidR="00A03728" w:rsidRDefault="00785073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No. 2</w:t>
      </w:r>
      <w:r w:rsidR="006966CA">
        <w:rPr>
          <w:rFonts w:ascii="Univers" w:hAnsi="Univers"/>
        </w:rPr>
        <w:t>5</w:t>
      </w:r>
      <w:r>
        <w:rPr>
          <w:rFonts w:ascii="Univers" w:hAnsi="Univers"/>
        </w:rPr>
        <w:t xml:space="preserve">-2324 </w:t>
      </w:r>
    </w:p>
    <w:p w14:paraId="2353CB4F" w14:textId="3B3A0950" w:rsidR="00A03728" w:rsidRDefault="006966C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10x12 Sheds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DE2180">
        <w:rPr>
          <w:rFonts w:ascii="Univers" w:hAnsi="Univers"/>
        </w:rPr>
        <w:t>D</w:t>
      </w:r>
      <w:r w:rsidR="00A03728">
        <w:rPr>
          <w:rFonts w:ascii="Univers" w:hAnsi="Univers"/>
        </w:rPr>
        <w:t>T,</w:t>
      </w:r>
      <w:r w:rsidR="00153BC8">
        <w:rPr>
          <w:rFonts w:ascii="Univers" w:hAnsi="Univers"/>
        </w:rPr>
        <w:t xml:space="preserve"> </w:t>
      </w:r>
      <w:r>
        <w:rPr>
          <w:rFonts w:ascii="Univers" w:hAnsi="Univers"/>
        </w:rPr>
        <w:t>Thursday June 2</w:t>
      </w:r>
      <w:r w:rsidR="001B67E2">
        <w:rPr>
          <w:rFonts w:ascii="Univers" w:hAnsi="Univers"/>
        </w:rPr>
        <w:t>7</w:t>
      </w:r>
      <w:r w:rsidR="00885F27">
        <w:rPr>
          <w:rFonts w:ascii="Univers" w:hAnsi="Univers"/>
        </w:rPr>
        <w:t>,</w:t>
      </w:r>
      <w:r w:rsidR="004342CC">
        <w:rPr>
          <w:rFonts w:ascii="Univers" w:hAnsi="Univers"/>
        </w:rPr>
        <w:t xml:space="preserve"> 2024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7818393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>Spokesman-Review,</w:t>
      </w:r>
      <w:r w:rsidR="00153BC8">
        <w:rPr>
          <w:rFonts w:ascii="Univers" w:hAnsi="Univers"/>
          <w:u w:val="single"/>
        </w:rPr>
        <w:t xml:space="preserve"> June 1</w:t>
      </w:r>
      <w:r w:rsidR="006966CA">
        <w:rPr>
          <w:rFonts w:ascii="Univers" w:hAnsi="Univers"/>
          <w:u w:val="single"/>
        </w:rPr>
        <w:t>8</w:t>
      </w:r>
      <w:r w:rsidR="00153BC8">
        <w:rPr>
          <w:rFonts w:ascii="Univers" w:hAnsi="Univers"/>
          <w:u w:val="single"/>
        </w:rPr>
        <w:t xml:space="preserve">, 2024 </w:t>
      </w:r>
      <w:r w:rsidR="00B55DEE">
        <w:rPr>
          <w:rFonts w:ascii="Univers" w:hAnsi="Univers"/>
          <w:u w:val="single"/>
        </w:rPr>
        <w:t>and</w:t>
      </w:r>
      <w:r w:rsidR="00153BC8">
        <w:rPr>
          <w:rFonts w:ascii="Univers" w:hAnsi="Univers"/>
          <w:u w:val="single"/>
        </w:rPr>
        <w:t xml:space="preserve"> June 2</w:t>
      </w:r>
      <w:r w:rsidR="006966CA">
        <w:rPr>
          <w:rFonts w:ascii="Univers" w:hAnsi="Univers"/>
          <w:u w:val="single"/>
        </w:rPr>
        <w:t>4</w:t>
      </w:r>
      <w:r w:rsidR="00FC103A">
        <w:rPr>
          <w:rFonts w:ascii="Univers" w:hAnsi="Univers"/>
          <w:u w:val="single"/>
        </w:rPr>
        <w:t>, 2024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7DDE82-F98A-40A7-B12A-C74134275483}"/>
    <w:embedBold r:id="rId2" w:fontKey="{8A3929CC-8168-4295-9612-594E03B23FF0}"/>
    <w:embedItalic r:id="rId3" w:fontKey="{80DE9D23-2700-4706-9255-C729024E99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840C185-713A-4B08-9E5C-2FB1ACD5E7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75EC3E1-AB09-47E3-8A50-A9705724F1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D4CAD9D-8039-4C69-BAC8-02A5D5591483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D18F0EED-B52A-4EAA-82BC-5448637F5377}"/>
    <w:embedBold r:id="rId8" w:fontKey="{B363CB8F-3C5A-4EFE-BD97-F763D5BEB7B5}"/>
    <w:embedItalic r:id="rId9" w:fontKey="{82A0DFC4-DD90-4F64-92D7-016A1DCA1985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0" w:fontKey="{20F8E81D-89AB-4ADD-84BA-BA3D196A67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769BCFD-8037-4441-8277-6134F178FC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4D6DC7B-E918-4F6C-8F41-5BF652E937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36183"/>
    <w:rsid w:val="00084169"/>
    <w:rsid w:val="00091154"/>
    <w:rsid w:val="0009548F"/>
    <w:rsid w:val="000F0CDB"/>
    <w:rsid w:val="001177A6"/>
    <w:rsid w:val="001441C4"/>
    <w:rsid w:val="00153BC8"/>
    <w:rsid w:val="00163490"/>
    <w:rsid w:val="00173CD6"/>
    <w:rsid w:val="001B67E2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342CC"/>
    <w:rsid w:val="004A43D8"/>
    <w:rsid w:val="004A77E1"/>
    <w:rsid w:val="004C40AE"/>
    <w:rsid w:val="004C7B48"/>
    <w:rsid w:val="00523380"/>
    <w:rsid w:val="005419E1"/>
    <w:rsid w:val="00577D47"/>
    <w:rsid w:val="005F6E1F"/>
    <w:rsid w:val="00602277"/>
    <w:rsid w:val="00624FAF"/>
    <w:rsid w:val="006966CA"/>
    <w:rsid w:val="006F7482"/>
    <w:rsid w:val="00785073"/>
    <w:rsid w:val="007F53CB"/>
    <w:rsid w:val="00807AA6"/>
    <w:rsid w:val="00817FE4"/>
    <w:rsid w:val="00825741"/>
    <w:rsid w:val="008704A8"/>
    <w:rsid w:val="00885F27"/>
    <w:rsid w:val="008B1896"/>
    <w:rsid w:val="008C1F1E"/>
    <w:rsid w:val="008C4CEF"/>
    <w:rsid w:val="008E0F45"/>
    <w:rsid w:val="008E28B2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55DEE"/>
    <w:rsid w:val="00B71CA9"/>
    <w:rsid w:val="00B73B19"/>
    <w:rsid w:val="00B84886"/>
    <w:rsid w:val="00C06680"/>
    <w:rsid w:val="00C31159"/>
    <w:rsid w:val="00C51030"/>
    <w:rsid w:val="00CB053D"/>
    <w:rsid w:val="00D11598"/>
    <w:rsid w:val="00D9756F"/>
    <w:rsid w:val="00DA1AAF"/>
    <w:rsid w:val="00DC54D8"/>
    <w:rsid w:val="00DD3400"/>
    <w:rsid w:val="00DE2180"/>
    <w:rsid w:val="00E822F7"/>
    <w:rsid w:val="00E902F6"/>
    <w:rsid w:val="00E911A2"/>
    <w:rsid w:val="00EB17E4"/>
    <w:rsid w:val="00EC5529"/>
    <w:rsid w:val="00EE6158"/>
    <w:rsid w:val="00F01502"/>
    <w:rsid w:val="00F2799C"/>
    <w:rsid w:val="00F467D9"/>
    <w:rsid w:val="00F537EC"/>
    <w:rsid w:val="00F53C8A"/>
    <w:rsid w:val="00F6262D"/>
    <w:rsid w:val="00F719B0"/>
    <w:rsid w:val="00F85E9E"/>
    <w:rsid w:val="00FA714F"/>
    <w:rsid w:val="00FB51C3"/>
    <w:rsid w:val="00FC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7" ma:contentTypeDescription="Create a new document." ma:contentTypeScope="" ma:versionID="b06f043ef619b46a088f0b839d4eab0f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02b1b8dc51ec2b3076bb6edf9d3e3f0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2.xml><?xml version="1.0" encoding="utf-8"?>
<ds:datastoreItem xmlns:ds="http://schemas.openxmlformats.org/officeDocument/2006/customXml" ds:itemID="{F43FF755-D4AD-4797-8F32-C3CF53837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4</TotalTime>
  <Pages>1</Pages>
  <Words>175</Words>
  <Characters>965</Characters>
  <Application>Microsoft Office Word</Application>
  <DocSecurity>0</DocSecurity>
  <Lines>26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1130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3</cp:revision>
  <cp:lastPrinted>2011-11-14T18:20:00Z</cp:lastPrinted>
  <dcterms:created xsi:type="dcterms:W3CDTF">2024-06-14T21:26:00Z</dcterms:created>
  <dcterms:modified xsi:type="dcterms:W3CDTF">2024-06-14T21:28:00Z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